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ADA692" w14:textId="77777777" w:rsidR="00B64817" w:rsidRPr="00B64817" w:rsidRDefault="00B64817" w:rsidP="00B64817">
      <w:pPr>
        <w:spacing w:after="0"/>
        <w:rPr>
          <w:sz w:val="8"/>
          <w:szCs w:val="8"/>
        </w:rPr>
      </w:pPr>
      <w:bookmarkStart w:id="0" w:name="_GoBack"/>
      <w:bookmarkEnd w:id="0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9"/>
      </w:tblGrid>
      <w:tr w:rsidR="00335057" w14:paraId="4C0DDD3C" w14:textId="77777777" w:rsidTr="00DF3365">
        <w:trPr>
          <w:jc w:val="center"/>
        </w:trPr>
        <w:tc>
          <w:tcPr>
            <w:tcW w:w="10689" w:type="dxa"/>
          </w:tcPr>
          <w:p w14:paraId="3079149C" w14:textId="77777777" w:rsidR="0043086A" w:rsidRDefault="006602F7" w:rsidP="00B64817">
            <w:pPr>
              <w:pStyle w:val="Address"/>
              <w:rPr>
                <w:sz w:val="18"/>
                <w:szCs w:val="18"/>
              </w:rPr>
            </w:pPr>
            <w:r w:rsidRPr="006602F7">
              <w:rPr>
                <w:sz w:val="18"/>
                <w:szCs w:val="18"/>
              </w:rPr>
              <w:t xml:space="preserve">Livingston Parish Public Schools </w:t>
            </w:r>
          </w:p>
          <w:p w14:paraId="7C84214A" w14:textId="631B7C36" w:rsidR="00335057" w:rsidRPr="006602F7" w:rsidRDefault="006602F7" w:rsidP="00B64817">
            <w:pPr>
              <w:pStyle w:val="Address"/>
              <w:rPr>
                <w:sz w:val="18"/>
                <w:szCs w:val="18"/>
              </w:rPr>
            </w:pPr>
            <w:r w:rsidRPr="006602F7">
              <w:rPr>
                <w:sz w:val="18"/>
                <w:szCs w:val="18"/>
              </w:rPr>
              <w:t xml:space="preserve">Transportation </w:t>
            </w:r>
            <w:proofErr w:type="spellStart"/>
            <w:r w:rsidRPr="006602F7">
              <w:rPr>
                <w:sz w:val="18"/>
                <w:szCs w:val="18"/>
              </w:rPr>
              <w:t>Dept</w:t>
            </w:r>
            <w:proofErr w:type="spellEnd"/>
          </w:p>
          <w:p w14:paraId="4ED938BC" w14:textId="77777777" w:rsidR="006602F7" w:rsidRPr="006602F7" w:rsidRDefault="006602F7" w:rsidP="00B64817">
            <w:pPr>
              <w:pStyle w:val="Address"/>
              <w:rPr>
                <w:sz w:val="18"/>
                <w:szCs w:val="18"/>
              </w:rPr>
            </w:pPr>
            <w:r w:rsidRPr="006602F7">
              <w:rPr>
                <w:sz w:val="18"/>
                <w:szCs w:val="18"/>
              </w:rPr>
              <w:t>13909 Florida Blvd</w:t>
            </w:r>
          </w:p>
          <w:p w14:paraId="2EDC1491" w14:textId="3514D373" w:rsidR="006602F7" w:rsidRPr="006602F7" w:rsidRDefault="006602F7" w:rsidP="00B64817">
            <w:pPr>
              <w:pStyle w:val="Address"/>
              <w:rPr>
                <w:sz w:val="24"/>
                <w:szCs w:val="24"/>
              </w:rPr>
            </w:pPr>
            <w:r w:rsidRPr="006602F7">
              <w:rPr>
                <w:sz w:val="18"/>
                <w:szCs w:val="18"/>
              </w:rPr>
              <w:t>Livingston, La 70754</w:t>
            </w:r>
          </w:p>
        </w:tc>
      </w:tr>
      <w:tr w:rsidR="00B64817" w14:paraId="075D0FA1" w14:textId="77777777" w:rsidTr="00DF3365">
        <w:trPr>
          <w:trHeight w:val="7416"/>
          <w:jc w:val="center"/>
        </w:trPr>
        <w:tc>
          <w:tcPr>
            <w:tcW w:w="10689" w:type="dxa"/>
            <w:vAlign w:val="bottom"/>
          </w:tcPr>
          <w:p w14:paraId="4AED297A" w14:textId="37129B41" w:rsidR="00B64817" w:rsidRPr="006602F7" w:rsidRDefault="006602F7" w:rsidP="00B64817">
            <w:pPr>
              <w:pStyle w:val="Heading1"/>
              <w:rPr>
                <w:sz w:val="220"/>
                <w:szCs w:val="220"/>
              </w:rPr>
            </w:pPr>
            <w:r w:rsidRPr="006602F7">
              <w:rPr>
                <w:sz w:val="220"/>
                <w:szCs w:val="220"/>
              </w:rPr>
              <w:t>LPPS BUS CLASS</w:t>
            </w:r>
          </w:p>
        </w:tc>
      </w:tr>
      <w:tr w:rsidR="00335057" w14:paraId="1DD42EB6" w14:textId="77777777" w:rsidTr="00DF3365">
        <w:trPr>
          <w:trHeight w:val="890"/>
          <w:jc w:val="center"/>
        </w:trPr>
        <w:tc>
          <w:tcPr>
            <w:tcW w:w="10689" w:type="dxa"/>
          </w:tcPr>
          <w:p w14:paraId="182D52F5" w14:textId="2354A395" w:rsidR="00335057" w:rsidRPr="00226583" w:rsidRDefault="00367D44" w:rsidP="00B64817">
            <w:pPr>
              <w:pStyle w:val="Heading2"/>
              <w:rPr>
                <w:color w:val="83E402"/>
                <w:sz w:val="36"/>
                <w:szCs w:val="36"/>
              </w:rPr>
            </w:pPr>
            <w:r w:rsidRPr="00226583">
              <w:rPr>
                <w:color w:val="83E402"/>
                <w:sz w:val="36"/>
                <w:szCs w:val="36"/>
              </w:rPr>
              <w:t xml:space="preserve">WOULD YOU LIKE TO DRIVE A SCHOOL BUS FOR </w:t>
            </w:r>
            <w:r w:rsidR="00226583" w:rsidRPr="00226583">
              <w:rPr>
                <w:color w:val="83E402"/>
                <w:sz w:val="36"/>
                <w:szCs w:val="36"/>
              </w:rPr>
              <w:t>LPPS?</w:t>
            </w:r>
          </w:p>
        </w:tc>
      </w:tr>
      <w:tr w:rsidR="00335057" w14:paraId="3BBF3A64" w14:textId="77777777" w:rsidTr="00DF3365">
        <w:trPr>
          <w:trHeight w:val="2727"/>
          <w:jc w:val="center"/>
        </w:trPr>
        <w:tc>
          <w:tcPr>
            <w:tcW w:w="10689" w:type="dxa"/>
          </w:tcPr>
          <w:p w14:paraId="247F8393" w14:textId="732540A0" w:rsidR="007E13A7" w:rsidRPr="00226583" w:rsidRDefault="00226583" w:rsidP="00226583">
            <w:pPr>
              <w:rPr>
                <w:sz w:val="20"/>
                <w:szCs w:val="20"/>
              </w:rPr>
            </w:pPr>
            <w:r w:rsidRPr="00226583">
              <w:rPr>
                <w:sz w:val="20"/>
                <w:szCs w:val="20"/>
              </w:rPr>
              <w:t>Requirement</w:t>
            </w:r>
            <w:r>
              <w:rPr>
                <w:sz w:val="20"/>
                <w:szCs w:val="20"/>
              </w:rPr>
              <w:t>s</w:t>
            </w:r>
          </w:p>
          <w:p w14:paraId="5EB1D93F" w14:textId="77777777" w:rsidR="00226583" w:rsidRDefault="00226583" w:rsidP="00226583">
            <w:pPr>
              <w:pStyle w:val="ListParagraph"/>
              <w:numPr>
                <w:ilvl w:val="0"/>
                <w:numId w:val="15"/>
              </w:numPr>
              <w:jc w:val="both"/>
              <w:rPr>
                <w:sz w:val="20"/>
                <w:szCs w:val="20"/>
                <w:lang w:val="en"/>
              </w:rPr>
            </w:pPr>
            <w:r w:rsidRPr="00226583">
              <w:rPr>
                <w:sz w:val="20"/>
                <w:szCs w:val="20"/>
                <w:lang w:val="en"/>
              </w:rPr>
              <w:t xml:space="preserve">Must be 21 years of age   </w:t>
            </w:r>
          </w:p>
          <w:p w14:paraId="53CD3DED" w14:textId="47EC142E" w:rsidR="00226583" w:rsidRDefault="00226583" w:rsidP="00226583">
            <w:pPr>
              <w:pStyle w:val="ListParagraph"/>
              <w:numPr>
                <w:ilvl w:val="0"/>
                <w:numId w:val="15"/>
              </w:numPr>
              <w:jc w:val="both"/>
              <w:rPr>
                <w:sz w:val="20"/>
                <w:szCs w:val="20"/>
                <w:lang w:val="en"/>
              </w:rPr>
            </w:pPr>
            <w:r w:rsidRPr="00226583">
              <w:rPr>
                <w:sz w:val="20"/>
                <w:szCs w:val="20"/>
                <w:lang w:val="en"/>
              </w:rPr>
              <w:t xml:space="preserve">Good driving Record </w:t>
            </w:r>
          </w:p>
          <w:p w14:paraId="03EB6D90" w14:textId="46CEFDE8" w:rsidR="00226583" w:rsidRDefault="00226583" w:rsidP="00226583">
            <w:pPr>
              <w:pStyle w:val="ListParagraph"/>
              <w:numPr>
                <w:ilvl w:val="0"/>
                <w:numId w:val="15"/>
              </w:numPr>
              <w:jc w:val="both"/>
              <w:rPr>
                <w:sz w:val="18"/>
                <w:szCs w:val="18"/>
                <w:lang w:val="en"/>
              </w:rPr>
            </w:pPr>
            <w:r w:rsidRPr="00226583">
              <w:rPr>
                <w:sz w:val="18"/>
                <w:szCs w:val="18"/>
                <w:lang w:val="en"/>
              </w:rPr>
              <w:t xml:space="preserve">Fill out an application on </w:t>
            </w:r>
            <w:hyperlink r:id="rId11" w:history="1">
              <w:r w:rsidRPr="00226583">
                <w:rPr>
                  <w:rStyle w:val="Hyperlink"/>
                  <w:sz w:val="18"/>
                  <w:szCs w:val="18"/>
                  <w:lang w:val="en"/>
                </w:rPr>
                <w:t>www.lpsb.org</w:t>
              </w:r>
            </w:hyperlink>
            <w:r w:rsidRPr="00226583">
              <w:rPr>
                <w:sz w:val="18"/>
                <w:szCs w:val="18"/>
                <w:lang w:val="en"/>
              </w:rPr>
              <w:t xml:space="preserve"> (Employment-How to become a Substitute); Call 225.686.4369 to schedule your Fingerprint appointment</w:t>
            </w:r>
          </w:p>
          <w:p w14:paraId="0DEF74EB" w14:textId="34FB2C60" w:rsidR="00226583" w:rsidRDefault="00226583" w:rsidP="00226583">
            <w:pPr>
              <w:pStyle w:val="ListParagraph"/>
              <w:numPr>
                <w:ilvl w:val="0"/>
                <w:numId w:val="15"/>
              </w:numPr>
              <w:jc w:val="both"/>
              <w:rPr>
                <w:sz w:val="18"/>
                <w:szCs w:val="18"/>
                <w:lang w:val="en"/>
              </w:rPr>
            </w:pPr>
            <w:r>
              <w:rPr>
                <w:sz w:val="18"/>
                <w:szCs w:val="18"/>
                <w:lang w:val="en"/>
              </w:rPr>
              <w:t>Pass the U.S. Dept. of Transportation Physical Exam</w:t>
            </w:r>
          </w:p>
          <w:p w14:paraId="22E234D2" w14:textId="0AEF8A5B" w:rsidR="00226583" w:rsidRDefault="00226583" w:rsidP="00226583">
            <w:pPr>
              <w:pStyle w:val="ListParagraph"/>
              <w:numPr>
                <w:ilvl w:val="0"/>
                <w:numId w:val="15"/>
              </w:numPr>
              <w:jc w:val="both"/>
              <w:rPr>
                <w:sz w:val="18"/>
                <w:szCs w:val="18"/>
                <w:lang w:val="en"/>
              </w:rPr>
            </w:pPr>
            <w:r>
              <w:rPr>
                <w:sz w:val="18"/>
                <w:szCs w:val="18"/>
                <w:lang w:val="en"/>
              </w:rPr>
              <w:t>Must pass a pre-employment drug test and background check</w:t>
            </w:r>
          </w:p>
          <w:p w14:paraId="229B6DBF" w14:textId="6532A883" w:rsidR="00226583" w:rsidRPr="00226583" w:rsidRDefault="00226583" w:rsidP="00226583">
            <w:pPr>
              <w:pStyle w:val="ListParagraph"/>
              <w:numPr>
                <w:ilvl w:val="0"/>
                <w:numId w:val="15"/>
              </w:numPr>
              <w:jc w:val="both"/>
              <w:rPr>
                <w:sz w:val="18"/>
                <w:szCs w:val="18"/>
                <w:lang w:val="en"/>
              </w:rPr>
            </w:pPr>
            <w:r>
              <w:rPr>
                <w:sz w:val="18"/>
                <w:szCs w:val="18"/>
                <w:lang w:val="en"/>
              </w:rPr>
              <w:t>Complete training time (class and in vehicle)</w:t>
            </w:r>
          </w:p>
          <w:p w14:paraId="4FC7B6DE" w14:textId="5AB09449" w:rsidR="00226583" w:rsidRPr="0043086A" w:rsidRDefault="0043086A" w:rsidP="00226583">
            <w:pPr>
              <w:jc w:val="both"/>
              <w:rPr>
                <w:sz w:val="32"/>
                <w:szCs w:val="32"/>
                <w:lang w:val="en"/>
              </w:rPr>
            </w:pPr>
            <w:r>
              <w:rPr>
                <w:sz w:val="32"/>
                <w:szCs w:val="32"/>
                <w:lang w:val="en"/>
              </w:rPr>
              <w:t xml:space="preserve">   </w:t>
            </w:r>
            <w:r w:rsidRPr="0043086A">
              <w:rPr>
                <w:sz w:val="32"/>
                <w:szCs w:val="32"/>
                <w:lang w:val="en"/>
              </w:rPr>
              <w:t>Call 225.686.4260 FOR MORE INFORMATION</w:t>
            </w:r>
          </w:p>
        </w:tc>
      </w:tr>
      <w:tr w:rsidR="007E13A7" w14:paraId="7132BF14" w14:textId="77777777" w:rsidTr="00DF3365">
        <w:trPr>
          <w:trHeight w:val="432"/>
          <w:jc w:val="center"/>
        </w:trPr>
        <w:tc>
          <w:tcPr>
            <w:tcW w:w="10689" w:type="dxa"/>
          </w:tcPr>
          <w:p w14:paraId="5F33806A" w14:textId="77777777" w:rsidR="007E13A7" w:rsidRDefault="00226583" w:rsidP="007E13A7">
            <w:pPr>
              <w:pStyle w:val="Date"/>
              <w:rPr>
                <w:szCs w:val="56"/>
              </w:rPr>
            </w:pPr>
            <w:r>
              <w:rPr>
                <w:szCs w:val="56"/>
              </w:rPr>
              <w:t>March 15,16,17,18</w:t>
            </w:r>
          </w:p>
          <w:p w14:paraId="322FDCB4" w14:textId="13727AF1" w:rsidR="00226583" w:rsidRPr="002E36BF" w:rsidRDefault="00226583" w:rsidP="007E13A7">
            <w:pPr>
              <w:pStyle w:val="Date"/>
              <w:rPr>
                <w:color w:val="595959"/>
                <w:lang w:val="en"/>
              </w:rPr>
            </w:pPr>
            <w:r>
              <w:t>22,23,24,25</w:t>
            </w:r>
          </w:p>
        </w:tc>
      </w:tr>
      <w:tr w:rsidR="00B64817" w14:paraId="25536D6B" w14:textId="77777777" w:rsidTr="00DF3365">
        <w:trPr>
          <w:trHeight w:val="540"/>
          <w:jc w:val="center"/>
        </w:trPr>
        <w:tc>
          <w:tcPr>
            <w:tcW w:w="10689" w:type="dxa"/>
          </w:tcPr>
          <w:p w14:paraId="42D94C5D" w14:textId="5A0E56D0" w:rsidR="00B64817" w:rsidRPr="002E36BF" w:rsidRDefault="00226583" w:rsidP="00E13388">
            <w:pPr>
              <w:pStyle w:val="Time"/>
              <w:rPr>
                <w:color w:val="595959"/>
                <w:lang w:val="en"/>
              </w:rPr>
            </w:pPr>
            <w:r>
              <w:t>5pm-9pm</w:t>
            </w:r>
          </w:p>
        </w:tc>
      </w:tr>
      <w:tr w:rsidR="0043086A" w14:paraId="7E784F7B" w14:textId="77777777" w:rsidTr="00DF3365">
        <w:trPr>
          <w:trHeight w:val="540"/>
          <w:jc w:val="center"/>
        </w:trPr>
        <w:tc>
          <w:tcPr>
            <w:tcW w:w="10689" w:type="dxa"/>
          </w:tcPr>
          <w:p w14:paraId="0527CE21" w14:textId="77777777" w:rsidR="0043086A" w:rsidRDefault="0043086A" w:rsidP="00E13388">
            <w:pPr>
              <w:pStyle w:val="Time"/>
            </w:pPr>
            <w:r>
              <w:t>26</w:t>
            </w:r>
            <w:r w:rsidRPr="0043086A">
              <w:rPr>
                <w:vertAlign w:val="superscript"/>
              </w:rPr>
              <w:t>th</w:t>
            </w:r>
            <w:r>
              <w:t xml:space="preserve"> 9am-12noon</w:t>
            </w:r>
          </w:p>
          <w:p w14:paraId="7EF7AB6C" w14:textId="0856CDF4" w:rsidR="0043086A" w:rsidRDefault="0043086A" w:rsidP="00E13388">
            <w:pPr>
              <w:pStyle w:val="Time"/>
            </w:pPr>
          </w:p>
        </w:tc>
      </w:tr>
    </w:tbl>
    <w:p w14:paraId="0C996F5A" w14:textId="77777777" w:rsidR="002A068F" w:rsidRDefault="002A068F" w:rsidP="00532C3C">
      <w:pPr>
        <w:pStyle w:val="NoSpacing"/>
      </w:pPr>
    </w:p>
    <w:sectPr w:rsidR="002A068F" w:rsidSect="00B64817">
      <w:headerReference w:type="default" r:id="rId12"/>
      <w:footerReference w:type="default" r:id="rId13"/>
      <w:headerReference w:type="first" r:id="rId14"/>
      <w:pgSz w:w="12240" w:h="15840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B785A9" w14:textId="77777777" w:rsidR="002155BB" w:rsidRDefault="002155BB" w:rsidP="00B64817">
      <w:r>
        <w:separator/>
      </w:r>
    </w:p>
    <w:p w14:paraId="5F8F66C8" w14:textId="77777777" w:rsidR="002155BB" w:rsidRDefault="002155BB" w:rsidP="00B64817"/>
    <w:p w14:paraId="1B66DDF3" w14:textId="77777777" w:rsidR="002155BB" w:rsidRDefault="002155BB" w:rsidP="00B64817"/>
  </w:endnote>
  <w:endnote w:type="continuationSeparator" w:id="0">
    <w:p w14:paraId="21BF834F" w14:textId="77777777" w:rsidR="002155BB" w:rsidRDefault="002155BB" w:rsidP="00B64817">
      <w:r>
        <w:continuationSeparator/>
      </w:r>
    </w:p>
    <w:p w14:paraId="4B1D2F30" w14:textId="77777777" w:rsidR="002155BB" w:rsidRDefault="002155BB" w:rsidP="00B64817"/>
    <w:p w14:paraId="39A814D6" w14:textId="77777777" w:rsidR="002155BB" w:rsidRDefault="002155BB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AE027" w14:textId="77777777" w:rsidR="009124DD" w:rsidRDefault="009124DD" w:rsidP="00B64817">
    <w:pPr>
      <w:pStyle w:val="Footer"/>
    </w:pPr>
  </w:p>
  <w:p w14:paraId="1EF61FA5" w14:textId="77777777" w:rsidR="00211A9D" w:rsidRDefault="00211A9D" w:rsidP="00B64817"/>
  <w:p w14:paraId="6328D0DC" w14:textId="77777777"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D715A" w14:textId="77777777" w:rsidR="002155BB" w:rsidRDefault="002155BB" w:rsidP="00B64817">
      <w:r>
        <w:separator/>
      </w:r>
    </w:p>
    <w:p w14:paraId="79423AC5" w14:textId="77777777" w:rsidR="002155BB" w:rsidRDefault="002155BB" w:rsidP="00B64817"/>
    <w:p w14:paraId="7CD596CB" w14:textId="77777777" w:rsidR="002155BB" w:rsidRDefault="002155BB" w:rsidP="00B64817"/>
  </w:footnote>
  <w:footnote w:type="continuationSeparator" w:id="0">
    <w:p w14:paraId="060286CB" w14:textId="77777777" w:rsidR="002155BB" w:rsidRDefault="002155BB" w:rsidP="00B64817">
      <w:r>
        <w:continuationSeparator/>
      </w:r>
    </w:p>
    <w:p w14:paraId="29F9BB77" w14:textId="77777777" w:rsidR="002155BB" w:rsidRDefault="002155BB" w:rsidP="00B64817"/>
    <w:p w14:paraId="6C999407" w14:textId="77777777" w:rsidR="002155BB" w:rsidRDefault="002155BB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D6BE7" w14:textId="77777777" w:rsidR="002A068F" w:rsidRDefault="002A068F" w:rsidP="00B64817">
    <w:pPr>
      <w:pStyle w:val="Header"/>
    </w:pPr>
  </w:p>
  <w:p w14:paraId="42214021" w14:textId="77777777" w:rsidR="00211A9D" w:rsidRDefault="00211A9D" w:rsidP="00B64817"/>
  <w:p w14:paraId="10A60935" w14:textId="77777777" w:rsidR="00211A9D" w:rsidRDefault="00211A9D" w:rsidP="00B648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42A8A" w14:textId="77777777" w:rsidR="00C12433" w:rsidRDefault="00DF3365" w:rsidP="00B6481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449E66D" wp14:editId="72199F7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oup 1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Image" descr="House image for background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ctangle 31" descr="Washout block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15" descr="Background decoration top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 16" descr="Background decoration bottom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C475323" id="Group 17" o:spid="_x0000_s1026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">
              <v:rect id="Image" o:spid="_x0000_s1027" alt="House image for background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House image for background" recolor="t" rotate="t" type="frame"/>
                <o:lock v:ext="edit" aspectratio="t"/>
              </v:rect>
              <v:rect id="Rectangle 31" o:spid="_x0000_s1028" alt="Washout block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Rectangle 15" o:spid="_x0000_s1029" alt="Background decoration top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Background decoration top" recolor="t" rotate="t" type="frame"/>
              </v:rect>
              <v:rect id="Rectangle 16" o:spid="_x0000_s1030" alt="Background decoration bottom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Background decoration bottom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45523A0"/>
    <w:multiLevelType w:val="hybridMultilevel"/>
    <w:tmpl w:val="311A3F8A"/>
    <w:lvl w:ilvl="0" w:tplc="E104FEB0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3" w15:restartNumberingAfterBreak="0">
    <w:nsid w:val="745A71F0"/>
    <w:multiLevelType w:val="hybridMultilevel"/>
    <w:tmpl w:val="92F2E7DE"/>
    <w:lvl w:ilvl="0" w:tplc="4D9AA550">
      <w:start w:val="1"/>
      <w:numFmt w:val="decimal"/>
      <w:lvlText w:val="%1.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4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2F7"/>
    <w:rsid w:val="00034E8C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A3169"/>
    <w:rsid w:val="001F1381"/>
    <w:rsid w:val="00204149"/>
    <w:rsid w:val="00205E6C"/>
    <w:rsid w:val="00211A9D"/>
    <w:rsid w:val="002155BB"/>
    <w:rsid w:val="00220400"/>
    <w:rsid w:val="00226583"/>
    <w:rsid w:val="002733AA"/>
    <w:rsid w:val="002A068F"/>
    <w:rsid w:val="002C49EA"/>
    <w:rsid w:val="002E36BF"/>
    <w:rsid w:val="003132BD"/>
    <w:rsid w:val="00335057"/>
    <w:rsid w:val="00341ADC"/>
    <w:rsid w:val="0035796B"/>
    <w:rsid w:val="00367D44"/>
    <w:rsid w:val="00381ECC"/>
    <w:rsid w:val="0039194A"/>
    <w:rsid w:val="003B1BC7"/>
    <w:rsid w:val="0043086A"/>
    <w:rsid w:val="00455601"/>
    <w:rsid w:val="004611DB"/>
    <w:rsid w:val="004B6771"/>
    <w:rsid w:val="004E6E4E"/>
    <w:rsid w:val="004F147A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602F7"/>
    <w:rsid w:val="0068245E"/>
    <w:rsid w:val="00684A8A"/>
    <w:rsid w:val="0069500E"/>
    <w:rsid w:val="006973C3"/>
    <w:rsid w:val="006B26C1"/>
    <w:rsid w:val="006C2D62"/>
    <w:rsid w:val="00711E5E"/>
    <w:rsid w:val="00713F12"/>
    <w:rsid w:val="00714A97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71460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0C28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D3603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B63E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257085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ndara" w:eastAsia="Candara" w:hAnsi="Candara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3A7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5541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DF336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DF3365"/>
    <w:rPr>
      <w:rFonts w:asciiTheme="minorHAnsi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Time">
    <w:name w:val="Time"/>
    <w:basedOn w:val="Normal"/>
    <w:uiPriority w:val="2"/>
    <w:qFormat/>
    <w:rsid w:val="00DF336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CC5541"/>
    <w:rPr>
      <w:rFonts w:asciiTheme="majorHAnsi" w:hAnsiTheme="majorHAnsi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C04926"/>
    <w:rPr>
      <w:rFonts w:asciiTheme="majorHAnsi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ddress">
    <w:name w:val="Address"/>
    <w:basedOn w:val="Normal"/>
    <w:qFormat/>
    <w:rsid w:val="00C04926"/>
    <w:pPr>
      <w:spacing w:after="0"/>
      <w:ind w:left="-30" w:right="5191"/>
    </w:pPr>
    <w:rPr>
      <w:b/>
      <w:color w:val="F7F058" w:themeColor="accent3"/>
      <w:sz w:val="56"/>
    </w:rPr>
  </w:style>
  <w:style w:type="paragraph" w:styleId="ListParagraph">
    <w:name w:val="List Paragraph"/>
    <w:basedOn w:val="Normal"/>
    <w:uiPriority w:val="34"/>
    <w:unhideWhenUsed/>
    <w:qFormat/>
    <w:rsid w:val="00226583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265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psb.or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dwards6563\AppData\Roaming\Microsoft\Templates\Zigzag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c43f7e7-687f-46a0-a8df-4a8357297401" xsi:nil="true"/>
    <DefaultSectionNames xmlns="7c43f7e7-687f-46a0-a8df-4a8357297401" xsi:nil="true"/>
    <CultureName xmlns="7c43f7e7-687f-46a0-a8df-4a8357297401" xsi:nil="true"/>
    <Leaders xmlns="7c43f7e7-687f-46a0-a8df-4a8357297401">
      <UserInfo>
        <DisplayName/>
        <AccountId xsi:nil="true"/>
        <AccountType/>
      </UserInfo>
    </Leaders>
    <Self_Registration_Enabled xmlns="7c43f7e7-687f-46a0-a8df-4a8357297401" xsi:nil="true"/>
    <Invited_Members xmlns="7c43f7e7-687f-46a0-a8df-4a8357297401" xsi:nil="true"/>
    <Is_Collaboration_Space_Locked xmlns="7c43f7e7-687f-46a0-a8df-4a8357297401" xsi:nil="true"/>
    <Member_Groups xmlns="7c43f7e7-687f-46a0-a8df-4a8357297401">
      <UserInfo>
        <DisplayName/>
        <AccountId xsi:nil="true"/>
        <AccountType/>
      </UserInfo>
    </Member_Groups>
    <Invited_Leaders xmlns="7c43f7e7-687f-46a0-a8df-4a8357297401" xsi:nil="true"/>
    <NotebookType xmlns="7c43f7e7-687f-46a0-a8df-4a8357297401" xsi:nil="true"/>
    <FolderType xmlns="7c43f7e7-687f-46a0-a8df-4a8357297401" xsi:nil="true"/>
    <Templates xmlns="7c43f7e7-687f-46a0-a8df-4a8357297401" xsi:nil="true"/>
    <Members xmlns="7c43f7e7-687f-46a0-a8df-4a8357297401">
      <UserInfo>
        <DisplayName/>
        <AccountId xsi:nil="true"/>
        <AccountType/>
      </UserInfo>
    </Members>
    <AppVersion xmlns="7c43f7e7-687f-46a0-a8df-4a8357297401" xsi:nil="true"/>
    <Owner xmlns="7c43f7e7-687f-46a0-a8df-4a8357297401">
      <UserInfo>
        <DisplayName/>
        <AccountId xsi:nil="true"/>
        <AccountType/>
      </UserInfo>
    </Owner>
    <Has_Leaders_Only_SectionGroup xmlns="7c43f7e7-687f-46a0-a8df-4a835729740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B8FAC676C31247B0C56B0831E7D694" ma:contentTypeVersion="28" ma:contentTypeDescription="Create a new document." ma:contentTypeScope="" ma:versionID="8f5dc44a5952eb3d9952ff65c53b151f">
  <xsd:schema xmlns:xsd="http://www.w3.org/2001/XMLSchema" xmlns:xs="http://www.w3.org/2001/XMLSchema" xmlns:p="http://schemas.microsoft.com/office/2006/metadata/properties" xmlns:ns3="183a64d2-4807-4d64-83b8-0b54b12e0104" xmlns:ns4="7c43f7e7-687f-46a0-a8df-4a8357297401" targetNamespace="http://schemas.microsoft.com/office/2006/metadata/properties" ma:root="true" ma:fieldsID="fb9f0edc9d70ceb7454991b30ad47040" ns3:_="" ns4:_="">
    <xsd:import namespace="183a64d2-4807-4d64-83b8-0b54b12e0104"/>
    <xsd:import namespace="7c43f7e7-687f-46a0-a8df-4a835729740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a64d2-4807-4d64-83b8-0b54b12e01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3f7e7-687f-46a0-a8df-4a83572974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Leaders" ma:index="2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9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5C049-66FF-4756-A2F3-0E9271170922}">
  <ds:schemaRefs>
    <ds:schemaRef ds:uri="http://schemas.microsoft.com/office/2006/metadata/properties"/>
    <ds:schemaRef ds:uri="http://schemas.microsoft.com/office/infopath/2007/PartnerControls"/>
    <ds:schemaRef ds:uri="7c43f7e7-687f-46a0-a8df-4a8357297401"/>
  </ds:schemaRefs>
</ds:datastoreItem>
</file>

<file path=customXml/itemProps2.xml><?xml version="1.0" encoding="utf-8"?>
<ds:datastoreItem xmlns:ds="http://schemas.openxmlformats.org/officeDocument/2006/customXml" ds:itemID="{F920BD39-5DAC-479E-A4ED-9BB3B1DBEA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0D03B8-F465-4723-8BCD-EFF1C61D2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3a64d2-4807-4d64-83b8-0b54b12e0104"/>
    <ds:schemaRef ds:uri="7c43f7e7-687f-46a0-a8df-4a8357297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FA7C60-89E4-4A97-A39B-B3071EAA0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Zigzag event flyer</Template>
  <TotalTime>0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2021-03-08T17:27:00Z</dcterms:created>
  <dcterms:modified xsi:type="dcterms:W3CDTF">2021-03-08T17:27:00Z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0x01010047B8FAC676C31247B0C56B0831E7D694</vt:lpwstr>
  </property>
</Properties>
</file>